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C567F" w14:textId="78A64F91" w:rsidR="001A328C" w:rsidRPr="00636B7F" w:rsidRDefault="001A328C" w:rsidP="00AC439F">
      <w:pPr>
        <w:spacing w:after="120"/>
        <w:contextualSpacing/>
        <w:rPr>
          <w:rFonts w:ascii="Arial" w:hAnsi="Arial" w:cs="Arial"/>
          <w:b/>
          <w:bCs/>
          <w:sz w:val="32"/>
          <w:szCs w:val="32"/>
        </w:rPr>
      </w:pPr>
      <w:r w:rsidRPr="00636B7F">
        <w:rPr>
          <w:rFonts w:ascii="Arial" w:hAnsi="Arial" w:cs="Arial"/>
          <w:b/>
          <w:bCs/>
          <w:sz w:val="32"/>
          <w:szCs w:val="32"/>
        </w:rPr>
        <w:t xml:space="preserve">Jackson Hole Airport Board </w:t>
      </w:r>
      <w:r w:rsidR="00BE2265" w:rsidRPr="00636B7F">
        <w:rPr>
          <w:rFonts w:ascii="Arial" w:hAnsi="Arial" w:cs="Arial"/>
          <w:b/>
          <w:bCs/>
          <w:sz w:val="32"/>
          <w:szCs w:val="32"/>
        </w:rPr>
        <w:t xml:space="preserve">Special </w:t>
      </w:r>
      <w:r w:rsidRPr="00636B7F">
        <w:rPr>
          <w:rFonts w:ascii="Arial" w:hAnsi="Arial" w:cs="Arial"/>
          <w:b/>
          <w:bCs/>
          <w:sz w:val="32"/>
          <w:szCs w:val="32"/>
        </w:rPr>
        <w:t>Meeting</w:t>
      </w:r>
    </w:p>
    <w:p w14:paraId="413D3E64" w14:textId="77777777" w:rsidR="001A328C" w:rsidRPr="00636B7F" w:rsidRDefault="001A328C" w:rsidP="00AC439F">
      <w:pPr>
        <w:spacing w:after="120"/>
        <w:contextualSpacing/>
        <w:rPr>
          <w:rFonts w:ascii="Arial" w:hAnsi="Arial" w:cs="Arial"/>
          <w:b/>
          <w:bCs/>
          <w:sz w:val="16"/>
          <w:szCs w:val="16"/>
        </w:rPr>
      </w:pPr>
    </w:p>
    <w:p w14:paraId="3B7F1B7B" w14:textId="592C66D1" w:rsidR="001A328C" w:rsidRPr="00636B7F" w:rsidRDefault="001A328C" w:rsidP="00AC439F">
      <w:pPr>
        <w:spacing w:after="120"/>
        <w:rPr>
          <w:rFonts w:ascii="Arial" w:hAnsi="Arial" w:cs="Arial"/>
        </w:rPr>
      </w:pPr>
      <w:r w:rsidRPr="00636B7F">
        <w:rPr>
          <w:rFonts w:ascii="Arial" w:hAnsi="Arial" w:cs="Arial"/>
          <w:b/>
          <w:bCs/>
        </w:rPr>
        <w:t xml:space="preserve">Date: </w:t>
      </w:r>
      <w:r w:rsidR="003D00A5" w:rsidRPr="00636B7F">
        <w:rPr>
          <w:rFonts w:ascii="Arial" w:hAnsi="Arial" w:cs="Arial"/>
          <w:b/>
          <w:bCs/>
        </w:rPr>
        <w:tab/>
      </w:r>
      <w:r w:rsidR="00025EEF">
        <w:rPr>
          <w:rFonts w:ascii="Arial" w:hAnsi="Arial" w:cs="Arial"/>
        </w:rPr>
        <w:t>June 16</w:t>
      </w:r>
      <w:r w:rsidR="00BE2265" w:rsidRPr="00636B7F">
        <w:rPr>
          <w:rFonts w:ascii="Arial" w:hAnsi="Arial" w:cs="Arial"/>
        </w:rPr>
        <w:t>, 202</w:t>
      </w:r>
      <w:r w:rsidR="000B397F">
        <w:rPr>
          <w:rFonts w:ascii="Arial" w:hAnsi="Arial" w:cs="Arial"/>
        </w:rPr>
        <w:t>2</w:t>
      </w:r>
    </w:p>
    <w:p w14:paraId="164E1341" w14:textId="7A21753D" w:rsidR="001A328C" w:rsidRPr="00636B7F" w:rsidRDefault="001A328C" w:rsidP="00AC439F">
      <w:pPr>
        <w:spacing w:after="120"/>
        <w:rPr>
          <w:rFonts w:ascii="Arial" w:hAnsi="Arial" w:cs="Arial"/>
        </w:rPr>
      </w:pPr>
      <w:r w:rsidRPr="00636B7F">
        <w:rPr>
          <w:rFonts w:ascii="Arial" w:hAnsi="Arial" w:cs="Arial"/>
          <w:b/>
          <w:bCs/>
        </w:rPr>
        <w:t xml:space="preserve">Time: </w:t>
      </w:r>
      <w:r w:rsidR="003D00A5" w:rsidRPr="00636B7F">
        <w:rPr>
          <w:rFonts w:ascii="Arial" w:hAnsi="Arial" w:cs="Arial"/>
          <w:b/>
          <w:bCs/>
        </w:rPr>
        <w:tab/>
      </w:r>
      <w:r w:rsidR="00025EEF">
        <w:rPr>
          <w:rFonts w:ascii="Arial" w:hAnsi="Arial" w:cs="Arial"/>
        </w:rPr>
        <w:t>8:00 am</w:t>
      </w:r>
    </w:p>
    <w:p w14:paraId="4C4568B9" w14:textId="417E4CD4" w:rsidR="001A328C" w:rsidRPr="00636B7F" w:rsidRDefault="001A328C" w:rsidP="00AC439F">
      <w:pPr>
        <w:spacing w:after="120"/>
        <w:rPr>
          <w:rFonts w:ascii="Arial" w:hAnsi="Arial" w:cs="Arial"/>
        </w:rPr>
      </w:pPr>
      <w:r w:rsidRPr="00636B7F">
        <w:rPr>
          <w:rFonts w:ascii="Arial" w:hAnsi="Arial" w:cs="Arial"/>
          <w:b/>
          <w:bCs/>
        </w:rPr>
        <w:t>Place</w:t>
      </w:r>
      <w:r w:rsidR="003D00A5" w:rsidRPr="00636B7F">
        <w:rPr>
          <w:rFonts w:ascii="Arial" w:hAnsi="Arial" w:cs="Arial"/>
          <w:b/>
          <w:bCs/>
        </w:rPr>
        <w:t xml:space="preserve">: </w:t>
      </w:r>
      <w:r w:rsidR="00A632E7" w:rsidRPr="00636B7F">
        <w:rPr>
          <w:rFonts w:ascii="Arial" w:hAnsi="Arial" w:cs="Arial"/>
        </w:rPr>
        <w:t xml:space="preserve">Jackson </w:t>
      </w:r>
      <w:r w:rsidR="00025EEF">
        <w:rPr>
          <w:rFonts w:ascii="Arial" w:hAnsi="Arial" w:cs="Arial"/>
        </w:rPr>
        <w:t>Lake Lodge, Home</w:t>
      </w:r>
      <w:r w:rsidR="00D05939">
        <w:rPr>
          <w:rFonts w:ascii="Arial" w:hAnsi="Arial" w:cs="Arial"/>
        </w:rPr>
        <w:t>steader Room</w:t>
      </w:r>
    </w:p>
    <w:p w14:paraId="38B47909" w14:textId="7E942E53" w:rsidR="001A328C" w:rsidRPr="00636B7F" w:rsidRDefault="001A328C" w:rsidP="00AC439F">
      <w:pPr>
        <w:spacing w:after="120"/>
        <w:rPr>
          <w:rFonts w:ascii="Arial" w:hAnsi="Arial" w:cs="Arial"/>
        </w:rPr>
      </w:pPr>
    </w:p>
    <w:p w14:paraId="238EB6AE" w14:textId="761DA931" w:rsidR="001A328C" w:rsidRPr="00AC439F" w:rsidRDefault="001A328C" w:rsidP="00AC439F">
      <w:pPr>
        <w:pStyle w:val="ListParagraph"/>
        <w:numPr>
          <w:ilvl w:val="0"/>
          <w:numId w:val="12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AC439F">
        <w:rPr>
          <w:rFonts w:ascii="Arial" w:hAnsi="Arial" w:cs="Arial"/>
          <w:b/>
          <w:bCs/>
          <w:sz w:val="24"/>
          <w:szCs w:val="24"/>
        </w:rPr>
        <w:t>Call to Order</w:t>
      </w:r>
    </w:p>
    <w:p w14:paraId="7DCBB709" w14:textId="7929128D" w:rsidR="001A328C" w:rsidRPr="00AC439F" w:rsidRDefault="007548DD" w:rsidP="00AC439F">
      <w:pPr>
        <w:pStyle w:val="ListParagraph"/>
        <w:numPr>
          <w:ilvl w:val="0"/>
          <w:numId w:val="12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Executive Session</w:t>
      </w:r>
      <w:r w:rsidR="009C7BDA">
        <w:rPr>
          <w:rFonts w:ascii="Arial" w:hAnsi="Arial" w:cs="Arial"/>
          <w:b/>
          <w:bCs/>
          <w:sz w:val="24"/>
          <w:szCs w:val="24"/>
        </w:rPr>
        <w:t xml:space="preserve"> </w:t>
      </w:r>
      <w:r w:rsidR="009C7BDA" w:rsidRPr="009C7BDA">
        <w:rPr>
          <w:rFonts w:ascii="Arial" w:hAnsi="Arial" w:cs="Arial"/>
          <w:sz w:val="24"/>
          <w:szCs w:val="24"/>
        </w:rPr>
        <w:t xml:space="preserve">(For the purpose of </w:t>
      </w:r>
      <w:r w:rsidR="009C7BDA" w:rsidRPr="009C7BDA">
        <w:rPr>
          <w:rFonts w:ascii="Arial" w:hAnsi="Arial" w:cs="Arial"/>
          <w:sz w:val="24"/>
          <w:szCs w:val="24"/>
        </w:rPr>
        <w:t>considering the employment of executive personnel and the tender of offers concerning salaries, benefits, and terms of employment as authorized by Wyoming Statute §16-4-405(a)(x)</w:t>
      </w:r>
      <w:r w:rsidR="009C7BDA" w:rsidRPr="009C7BDA">
        <w:rPr>
          <w:rFonts w:ascii="Arial" w:hAnsi="Arial" w:cs="Arial"/>
          <w:sz w:val="24"/>
          <w:szCs w:val="24"/>
        </w:rPr>
        <w:t>)</w:t>
      </w:r>
    </w:p>
    <w:p w14:paraId="75890AD1" w14:textId="2B1A51D6" w:rsidR="00A148C7" w:rsidRPr="00AC439F" w:rsidRDefault="00A148C7" w:rsidP="00AC439F">
      <w:pPr>
        <w:pStyle w:val="ListParagraph"/>
        <w:numPr>
          <w:ilvl w:val="0"/>
          <w:numId w:val="12"/>
        </w:numPr>
        <w:spacing w:after="120" w:line="240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AC439F">
        <w:rPr>
          <w:rFonts w:ascii="Arial" w:hAnsi="Arial" w:cs="Arial"/>
          <w:b/>
          <w:bCs/>
          <w:sz w:val="24"/>
          <w:szCs w:val="24"/>
        </w:rPr>
        <w:t>Adjourn</w:t>
      </w:r>
    </w:p>
    <w:p w14:paraId="15C2211D" w14:textId="77777777" w:rsidR="001A328C" w:rsidRDefault="001A328C" w:rsidP="001A328C">
      <w:pPr>
        <w:spacing w:after="80"/>
        <w:rPr>
          <w:rFonts w:ascii="Arial" w:hAnsi="Arial" w:cs="Arial"/>
        </w:rPr>
      </w:pPr>
    </w:p>
    <w:p w14:paraId="18D116D0" w14:textId="25E7DC27" w:rsidR="001A328C" w:rsidRPr="001A328C" w:rsidRDefault="001A328C" w:rsidP="002F1C87">
      <w:pPr>
        <w:rPr>
          <w:rFonts w:ascii="Arial" w:hAnsi="Arial" w:cs="Arial"/>
          <w:b/>
          <w:bCs/>
        </w:rPr>
      </w:pPr>
    </w:p>
    <w:p w14:paraId="444D6B9D" w14:textId="77777777" w:rsidR="00EB5E7D" w:rsidRPr="003E5B4C" w:rsidRDefault="00EB5E7D" w:rsidP="003E5B4C"/>
    <w:sectPr w:rsidR="00EB5E7D" w:rsidRPr="003E5B4C" w:rsidSect="00E47C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800" w:right="1170" w:bottom="180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A6931" w14:textId="77777777" w:rsidR="00EB35F0" w:rsidRDefault="00EB35F0">
      <w:r>
        <w:separator/>
      </w:r>
    </w:p>
  </w:endnote>
  <w:endnote w:type="continuationSeparator" w:id="0">
    <w:p w14:paraId="683FA26B" w14:textId="77777777" w:rsidR="00EB35F0" w:rsidRDefault="00EB35F0">
      <w:r>
        <w:continuationSeparator/>
      </w:r>
    </w:p>
  </w:endnote>
  <w:endnote w:type="continuationNotice" w:id="1">
    <w:p w14:paraId="7645C449" w14:textId="77777777" w:rsidR="00EB35F0" w:rsidRDefault="00EB35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67FF2" w14:textId="77777777" w:rsidR="00332275" w:rsidRDefault="003322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8D332" w14:textId="77777777" w:rsidR="00332275" w:rsidRDefault="003322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B353" w14:textId="77777777" w:rsidR="00332275" w:rsidRDefault="003322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40221" w14:textId="77777777" w:rsidR="00EB35F0" w:rsidRDefault="00EB35F0">
      <w:r>
        <w:separator/>
      </w:r>
    </w:p>
  </w:footnote>
  <w:footnote w:type="continuationSeparator" w:id="0">
    <w:p w14:paraId="4E05C9E4" w14:textId="77777777" w:rsidR="00EB35F0" w:rsidRDefault="00EB35F0">
      <w:r>
        <w:continuationSeparator/>
      </w:r>
    </w:p>
  </w:footnote>
  <w:footnote w:type="continuationNotice" w:id="1">
    <w:p w14:paraId="742A5DA5" w14:textId="77777777" w:rsidR="00EB35F0" w:rsidRDefault="00EB35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9E1E8" w14:textId="77777777" w:rsidR="00A93860" w:rsidRDefault="009C7BDA">
    <w:pPr>
      <w:pStyle w:val="Header"/>
    </w:pPr>
    <w:r>
      <w:rPr>
        <w:noProof/>
      </w:rPr>
      <w:pict w14:anchorId="5E779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429204" o:spid="_x0000_s1026" type="#_x0000_t75" style="position:absolute;margin-left:0;margin-top:0;width:612pt;height:11in;z-index:-251658239;mso-position-horizontal:center;mso-position-horizontal-relative:margin;mso-position-vertical:center;mso-position-vertical-relative:margin" o:allowincell="f">
          <v:imagedata r:id="rId1" o:title="jhairport_letterhead_d5_pg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FEA59" w14:textId="77777777" w:rsidR="00A93860" w:rsidRDefault="00EB5E7D">
    <w:pPr>
      <w:pStyle w:val="Header"/>
    </w:pPr>
    <w:r>
      <w:rPr>
        <w:rFonts w:ascii="Open Sans" w:hAnsi="Open Sans"/>
        <w:noProof/>
        <w:color w:val="000000"/>
        <w:szCs w:val="28"/>
      </w:rPr>
      <w:drawing>
        <wp:anchor distT="0" distB="0" distL="114300" distR="114300" simplePos="0" relativeHeight="251658243" behindDoc="1" locked="0" layoutInCell="1" allowOverlap="1" wp14:anchorId="2D8DAA92" wp14:editId="2ED5757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1544" cy="10058400"/>
          <wp:effectExtent l="0" t="0" r="0" b="0"/>
          <wp:wrapNone/>
          <wp:docPr id="30" name="Picture 30" descr="jhairport_letterhead_d5_p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airport_letterhead_d5_pg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544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7BDA">
      <w:rPr>
        <w:noProof/>
      </w:rPr>
      <w:pict w14:anchorId="4E080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429205" o:spid="_x0000_s1027" type="#_x0000_t75" style="position:absolute;margin-left:-54pt;margin-top:-90pt;width:612pt;height:11in;z-index:-251658238;visibility:visible;mso-position-horizontal-relative:margin;mso-position-vertical-relative:margin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DE3A1" w14:textId="77777777" w:rsidR="00A93860" w:rsidRDefault="009C7BDA">
    <w:pPr>
      <w:pStyle w:val="Header"/>
    </w:pPr>
    <w:r>
      <w:rPr>
        <w:noProof/>
      </w:rPr>
      <w:pict w14:anchorId="2449C3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429203" o:spid="_x0000_s1025" type="#_x0000_t75" style="position:absolute;margin-left:-54.75pt;margin-top:-90pt;width:612pt;height:11in;z-index:-251658240;mso-position-horizontal-relative:margin;mso-position-vertical-relative:margin" o:allowincell="f">
          <v:imagedata r:id="rId1" o:title="jhairport_letterhead_d5_pg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5B6FC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6AA1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FDCAE73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12A56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A529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62CA54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44B5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92CF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C4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E68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5D6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60B7160"/>
    <w:multiLevelType w:val="hybridMultilevel"/>
    <w:tmpl w:val="DBF86F4A"/>
    <w:lvl w:ilvl="0" w:tplc="01FC9BC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8DD372C"/>
    <w:multiLevelType w:val="hybridMultilevel"/>
    <w:tmpl w:val="317CAE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312349">
    <w:abstractNumId w:val="10"/>
  </w:num>
  <w:num w:numId="2" w16cid:durableId="934751442">
    <w:abstractNumId w:val="8"/>
  </w:num>
  <w:num w:numId="3" w16cid:durableId="1987969612">
    <w:abstractNumId w:val="7"/>
  </w:num>
  <w:num w:numId="4" w16cid:durableId="520241578">
    <w:abstractNumId w:val="6"/>
  </w:num>
  <w:num w:numId="5" w16cid:durableId="586503697">
    <w:abstractNumId w:val="5"/>
  </w:num>
  <w:num w:numId="6" w16cid:durableId="2324751">
    <w:abstractNumId w:val="9"/>
  </w:num>
  <w:num w:numId="7" w16cid:durableId="1359819568">
    <w:abstractNumId w:val="4"/>
  </w:num>
  <w:num w:numId="8" w16cid:durableId="2062170618">
    <w:abstractNumId w:val="3"/>
  </w:num>
  <w:num w:numId="9" w16cid:durableId="974943224">
    <w:abstractNumId w:val="2"/>
  </w:num>
  <w:num w:numId="10" w16cid:durableId="2127579718">
    <w:abstractNumId w:val="1"/>
  </w:num>
  <w:num w:numId="11" w16cid:durableId="789057036">
    <w:abstractNumId w:val="0"/>
  </w:num>
  <w:num w:numId="12" w16cid:durableId="1862669594">
    <w:abstractNumId w:val="12"/>
  </w:num>
  <w:num w:numId="13" w16cid:durableId="17504958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75D"/>
    <w:rsid w:val="00025EEF"/>
    <w:rsid w:val="0008582C"/>
    <w:rsid w:val="000B397F"/>
    <w:rsid w:val="00100AE6"/>
    <w:rsid w:val="00125FB4"/>
    <w:rsid w:val="00141051"/>
    <w:rsid w:val="0014418C"/>
    <w:rsid w:val="00173CCA"/>
    <w:rsid w:val="00176DD1"/>
    <w:rsid w:val="001907C6"/>
    <w:rsid w:val="001A328C"/>
    <w:rsid w:val="001E0DD8"/>
    <w:rsid w:val="001F7987"/>
    <w:rsid w:val="00220AA8"/>
    <w:rsid w:val="0023704F"/>
    <w:rsid w:val="002718AF"/>
    <w:rsid w:val="00297B0A"/>
    <w:rsid w:val="002A1167"/>
    <w:rsid w:val="002F1C87"/>
    <w:rsid w:val="00302D7B"/>
    <w:rsid w:val="00332275"/>
    <w:rsid w:val="003331E9"/>
    <w:rsid w:val="00351F3E"/>
    <w:rsid w:val="00362ABD"/>
    <w:rsid w:val="00392E1F"/>
    <w:rsid w:val="003A7616"/>
    <w:rsid w:val="003C2879"/>
    <w:rsid w:val="003D00A5"/>
    <w:rsid w:val="003E5B4C"/>
    <w:rsid w:val="003E5C21"/>
    <w:rsid w:val="004303AC"/>
    <w:rsid w:val="0045597A"/>
    <w:rsid w:val="00457701"/>
    <w:rsid w:val="0051267D"/>
    <w:rsid w:val="005258AA"/>
    <w:rsid w:val="00553AEB"/>
    <w:rsid w:val="00584A29"/>
    <w:rsid w:val="005B3138"/>
    <w:rsid w:val="005B43AC"/>
    <w:rsid w:val="005C61CF"/>
    <w:rsid w:val="005E786C"/>
    <w:rsid w:val="0062196D"/>
    <w:rsid w:val="00636B7F"/>
    <w:rsid w:val="006714F8"/>
    <w:rsid w:val="006739EB"/>
    <w:rsid w:val="00675F16"/>
    <w:rsid w:val="00692E33"/>
    <w:rsid w:val="006D3B05"/>
    <w:rsid w:val="006E31EA"/>
    <w:rsid w:val="006E3DBA"/>
    <w:rsid w:val="007052D4"/>
    <w:rsid w:val="007548DD"/>
    <w:rsid w:val="007B26CD"/>
    <w:rsid w:val="008C0736"/>
    <w:rsid w:val="008D2085"/>
    <w:rsid w:val="0090659F"/>
    <w:rsid w:val="0096594E"/>
    <w:rsid w:val="009A0956"/>
    <w:rsid w:val="009B4950"/>
    <w:rsid w:val="009C7BDA"/>
    <w:rsid w:val="009F4729"/>
    <w:rsid w:val="00A13ACF"/>
    <w:rsid w:val="00A148C7"/>
    <w:rsid w:val="00A632E7"/>
    <w:rsid w:val="00A65B79"/>
    <w:rsid w:val="00A93860"/>
    <w:rsid w:val="00AC439F"/>
    <w:rsid w:val="00AD1711"/>
    <w:rsid w:val="00B15B89"/>
    <w:rsid w:val="00B56D64"/>
    <w:rsid w:val="00B7275D"/>
    <w:rsid w:val="00B73EAF"/>
    <w:rsid w:val="00B75E62"/>
    <w:rsid w:val="00B90A0E"/>
    <w:rsid w:val="00BE2265"/>
    <w:rsid w:val="00BE4DDF"/>
    <w:rsid w:val="00BF2D52"/>
    <w:rsid w:val="00C02570"/>
    <w:rsid w:val="00C215DA"/>
    <w:rsid w:val="00C46F64"/>
    <w:rsid w:val="00C4760E"/>
    <w:rsid w:val="00C66738"/>
    <w:rsid w:val="00C77BC1"/>
    <w:rsid w:val="00C96F11"/>
    <w:rsid w:val="00CB4EE7"/>
    <w:rsid w:val="00CB66F8"/>
    <w:rsid w:val="00CD3F5D"/>
    <w:rsid w:val="00CF3D78"/>
    <w:rsid w:val="00D05939"/>
    <w:rsid w:val="00D36AE7"/>
    <w:rsid w:val="00D92F0B"/>
    <w:rsid w:val="00DB3E7D"/>
    <w:rsid w:val="00DC154B"/>
    <w:rsid w:val="00DC4950"/>
    <w:rsid w:val="00DD7D12"/>
    <w:rsid w:val="00E47CCC"/>
    <w:rsid w:val="00E839F7"/>
    <w:rsid w:val="00EA3D89"/>
    <w:rsid w:val="00EB35F0"/>
    <w:rsid w:val="00EB5E7D"/>
    <w:rsid w:val="00ED7CAC"/>
    <w:rsid w:val="00F50892"/>
    <w:rsid w:val="00F60235"/>
    <w:rsid w:val="00F75283"/>
    <w:rsid w:val="00F82A34"/>
    <w:rsid w:val="00FC76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A7FDC"/>
  <w15:docId w15:val="{C7D04EA7-54C1-49E4-B7EF-2FA7D41E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53AEB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553AEB"/>
  </w:style>
  <w:style w:type="paragraph" w:styleId="Header">
    <w:name w:val="header"/>
    <w:basedOn w:val="Normal"/>
    <w:link w:val="HeaderChar"/>
    <w:uiPriority w:val="99"/>
    <w:unhideWhenUsed/>
    <w:rsid w:val="001907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7C6"/>
  </w:style>
  <w:style w:type="paragraph" w:styleId="Footer">
    <w:name w:val="footer"/>
    <w:basedOn w:val="Normal"/>
    <w:link w:val="FooterChar"/>
    <w:uiPriority w:val="99"/>
    <w:unhideWhenUsed/>
    <w:rsid w:val="001907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7C6"/>
  </w:style>
  <w:style w:type="paragraph" w:customStyle="1" w:styleId="c1">
    <w:name w:val="c1"/>
    <w:basedOn w:val="Normal"/>
    <w:rsid w:val="00E47CC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0">
    <w:name w:val="c0"/>
    <w:basedOn w:val="DefaultParagraphFont"/>
    <w:rsid w:val="00E47CCC"/>
  </w:style>
  <w:style w:type="character" w:customStyle="1" w:styleId="c5">
    <w:name w:val="c5"/>
    <w:basedOn w:val="DefaultParagraphFont"/>
    <w:rsid w:val="00E47CCC"/>
  </w:style>
  <w:style w:type="paragraph" w:styleId="ListParagraph">
    <w:name w:val="List Paragraph"/>
    <w:basedOn w:val="Normal"/>
    <w:uiPriority w:val="34"/>
    <w:qFormat/>
    <w:rsid w:val="001A328C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9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jenkins\Downloads\JHA_airport_letterhead_template_d3r0%20(5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865C9E9-D80D-4989-9EB9-37CB9A348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JHA_airport_letterhead_template_d3r0 (5)</Template>
  <TotalTime>20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Jenkins</dc:creator>
  <cp:keywords/>
  <cp:lastModifiedBy>Anna Valsing</cp:lastModifiedBy>
  <cp:revision>5</cp:revision>
  <cp:lastPrinted>2020-01-06T19:18:00Z</cp:lastPrinted>
  <dcterms:created xsi:type="dcterms:W3CDTF">2022-06-14T17:53:00Z</dcterms:created>
  <dcterms:modified xsi:type="dcterms:W3CDTF">2022-06-14T18:12:00Z</dcterms:modified>
</cp:coreProperties>
</file>